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F784D" w14:textId="77777777" w:rsidR="00DC3D7A" w:rsidRPr="00DC3D7A" w:rsidRDefault="00DC3D7A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 w:rsidRPr="00DC3D7A">
        <w:rPr>
          <w:rFonts w:asciiTheme="majorHAnsi" w:hAnsiTheme="majorHAnsi"/>
          <w:b/>
          <w:color w:val="000090"/>
          <w:sz w:val="30"/>
        </w:rPr>
        <w:t>TIROCINIO CURRICULARE</w:t>
      </w:r>
    </w:p>
    <w:p w14:paraId="2F67094D" w14:textId="77777777" w:rsidR="00284C75" w:rsidRPr="00DC3D7A" w:rsidRDefault="00DC3D7A" w:rsidP="00DC3D7A">
      <w:pPr>
        <w:jc w:val="center"/>
        <w:rPr>
          <w:rFonts w:asciiTheme="majorHAnsi" w:hAnsiTheme="majorHAnsi"/>
          <w:b/>
          <w:color w:val="000090"/>
          <w:sz w:val="30"/>
        </w:rPr>
      </w:pPr>
      <w:r w:rsidRPr="00DC3D7A">
        <w:rPr>
          <w:rFonts w:asciiTheme="majorHAnsi" w:hAnsiTheme="majorHAnsi"/>
          <w:b/>
          <w:color w:val="000090"/>
          <w:sz w:val="30"/>
        </w:rPr>
        <w:t>SCHEDA CERTIFICAZIONE ORARIA</w:t>
      </w:r>
    </w:p>
    <w:p w14:paraId="1EDC94F5" w14:textId="77777777" w:rsidR="00DC3D7A" w:rsidRDefault="00DC3D7A" w:rsidP="00DC3D7A"/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5103"/>
        <w:gridCol w:w="1276"/>
        <w:gridCol w:w="2158"/>
      </w:tblGrid>
      <w:tr w:rsidR="00DC3D7A" w:rsidRPr="00DC3D7A" w14:paraId="1721BB5D" w14:textId="77777777" w:rsidTr="00E43D25">
        <w:tc>
          <w:tcPr>
            <w:tcW w:w="1242" w:type="dxa"/>
          </w:tcPr>
          <w:p w14:paraId="0F4B4782" w14:textId="77777777" w:rsidR="00DC3D7A" w:rsidRPr="00DC3D7A" w:rsidRDefault="00DC3D7A" w:rsidP="00E43D25">
            <w:pPr>
              <w:rPr>
                <w:rFonts w:ascii="Calibri Light" w:hAnsi="Calibri Light"/>
              </w:rPr>
            </w:pPr>
            <w:r w:rsidRPr="00DC3D7A">
              <w:rPr>
                <w:rFonts w:ascii="Calibri Light" w:hAnsi="Calibri Light" w:cs="Tahoma"/>
                <w:sz w:val="20"/>
                <w:szCs w:val="20"/>
              </w:rPr>
              <w:t>Tirocinante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6030B29" w14:textId="77777777" w:rsidR="00DC3D7A" w:rsidRPr="00DC3D7A" w:rsidRDefault="00DC3D7A" w:rsidP="00E43D25">
            <w:pPr>
              <w:rPr>
                <w:rFonts w:ascii="Calibri Light" w:hAnsi="Calibri Light"/>
              </w:rPr>
            </w:pPr>
          </w:p>
        </w:tc>
        <w:tc>
          <w:tcPr>
            <w:tcW w:w="1276" w:type="dxa"/>
          </w:tcPr>
          <w:p w14:paraId="4DD001EE" w14:textId="77777777" w:rsidR="00DC3D7A" w:rsidRPr="00DC3D7A" w:rsidRDefault="00DC3D7A" w:rsidP="00E43D25">
            <w:pPr>
              <w:rPr>
                <w:rFonts w:ascii="Calibri Light" w:hAnsi="Calibri Light"/>
              </w:rPr>
            </w:pPr>
            <w:r w:rsidRPr="00DC3D7A">
              <w:rPr>
                <w:rFonts w:ascii="Calibri Light" w:hAnsi="Calibri Light" w:cs="Tahoma"/>
                <w:sz w:val="20"/>
                <w:szCs w:val="20"/>
              </w:rPr>
              <w:t>Matricola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3FE6DFBA" w14:textId="77777777" w:rsidR="00DC3D7A" w:rsidRPr="00DC3D7A" w:rsidRDefault="00DC3D7A" w:rsidP="00E43D25">
            <w:pPr>
              <w:rPr>
                <w:rFonts w:ascii="Calibri Light" w:hAnsi="Calibri Light"/>
              </w:rPr>
            </w:pPr>
          </w:p>
        </w:tc>
      </w:tr>
    </w:tbl>
    <w:p w14:paraId="041D9BA2" w14:textId="77777777" w:rsidR="00DC3D7A" w:rsidRPr="00DC3D7A" w:rsidRDefault="00DC3D7A" w:rsidP="00DC3D7A">
      <w:pPr>
        <w:rPr>
          <w:rFonts w:ascii="Calibri Light" w:hAnsi="Calibri Ligh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7828"/>
      </w:tblGrid>
      <w:tr w:rsidR="00DC3D7A" w:rsidRPr="00DC3D7A" w14:paraId="52819867" w14:textId="77777777" w:rsidTr="00E43D25">
        <w:tc>
          <w:tcPr>
            <w:tcW w:w="1951" w:type="dxa"/>
          </w:tcPr>
          <w:p w14:paraId="7EE835D8" w14:textId="77777777" w:rsidR="00DC3D7A" w:rsidRPr="00DC3D7A" w:rsidRDefault="00DC3D7A" w:rsidP="00E43D25">
            <w:pPr>
              <w:spacing w:before="120"/>
              <w:rPr>
                <w:rFonts w:ascii="Calibri Light" w:hAnsi="Calibri Light"/>
              </w:rPr>
            </w:pPr>
            <w:r w:rsidRPr="00DC3D7A">
              <w:rPr>
                <w:rFonts w:ascii="Calibri Light" w:hAnsi="Calibri Light" w:cs="Tahoma"/>
                <w:sz w:val="20"/>
                <w:szCs w:val="20"/>
              </w:rPr>
              <w:t>Ente di Tirocinio</w:t>
            </w:r>
          </w:p>
        </w:tc>
        <w:tc>
          <w:tcPr>
            <w:tcW w:w="7828" w:type="dxa"/>
            <w:tcBorders>
              <w:bottom w:val="single" w:sz="4" w:space="0" w:color="auto"/>
            </w:tcBorders>
          </w:tcPr>
          <w:p w14:paraId="2D668ED0" w14:textId="77777777" w:rsidR="00DC3D7A" w:rsidRPr="00DC3D7A" w:rsidRDefault="00DC3D7A" w:rsidP="00E43D25">
            <w:pPr>
              <w:spacing w:before="120"/>
              <w:rPr>
                <w:rFonts w:ascii="Calibri Light" w:hAnsi="Calibri Light"/>
              </w:rPr>
            </w:pPr>
          </w:p>
        </w:tc>
      </w:tr>
    </w:tbl>
    <w:p w14:paraId="50C09543" w14:textId="77777777" w:rsidR="00DC3D7A" w:rsidRPr="002B06FD" w:rsidRDefault="00DC3D7A" w:rsidP="00DC3D7A">
      <w:pPr>
        <w:rPr>
          <w:rFonts w:ascii="Calibri Light" w:hAnsi="Calibri Light"/>
          <w:sz w:val="20"/>
          <w:szCs w:val="20"/>
        </w:rPr>
      </w:pPr>
    </w:p>
    <w:p w14:paraId="072B101F" w14:textId="77777777" w:rsidR="00DC3D7A" w:rsidRPr="002B06FD" w:rsidRDefault="00DC3D7A" w:rsidP="00DC3D7A">
      <w:pPr>
        <w:rPr>
          <w:rFonts w:ascii="Calibri Light" w:hAnsi="Calibri Light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6"/>
        <w:gridCol w:w="1251"/>
        <w:gridCol w:w="1251"/>
      </w:tblGrid>
      <w:tr w:rsidR="002B06FD" w:rsidRPr="002B06FD" w14:paraId="1E03DF21" w14:textId="77777777" w:rsidTr="00E43D25">
        <w:tc>
          <w:tcPr>
            <w:tcW w:w="3730" w:type="pct"/>
            <w:shd w:val="clear" w:color="auto" w:fill="C0504D"/>
          </w:tcPr>
          <w:p w14:paraId="1A163481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>Attività/Incarichi Svolti</w:t>
            </w:r>
          </w:p>
        </w:tc>
        <w:tc>
          <w:tcPr>
            <w:tcW w:w="635" w:type="pct"/>
            <w:shd w:val="clear" w:color="auto" w:fill="C0504D"/>
          </w:tcPr>
          <w:p w14:paraId="60E8F807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 xml:space="preserve">Data </w:t>
            </w:r>
          </w:p>
        </w:tc>
        <w:tc>
          <w:tcPr>
            <w:tcW w:w="635" w:type="pct"/>
            <w:shd w:val="clear" w:color="auto" w:fill="C0504D"/>
          </w:tcPr>
          <w:p w14:paraId="6480031A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>Orario</w:t>
            </w:r>
          </w:p>
        </w:tc>
      </w:tr>
      <w:tr w:rsidR="002B06FD" w:rsidRPr="002B06FD" w14:paraId="0070E4D7" w14:textId="77777777" w:rsidTr="00E43D25">
        <w:trPr>
          <w:trHeight w:val="567"/>
        </w:trPr>
        <w:tc>
          <w:tcPr>
            <w:tcW w:w="3730" w:type="pct"/>
          </w:tcPr>
          <w:p w14:paraId="1593B0E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DF7804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B016AF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17A6AF0" w14:textId="77777777" w:rsidTr="00E43D25">
        <w:trPr>
          <w:trHeight w:val="567"/>
        </w:trPr>
        <w:tc>
          <w:tcPr>
            <w:tcW w:w="3730" w:type="pct"/>
          </w:tcPr>
          <w:p w14:paraId="0607C9A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3CEB77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C6172B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BE717E6" w14:textId="77777777" w:rsidTr="00E43D25">
        <w:trPr>
          <w:trHeight w:val="567"/>
        </w:trPr>
        <w:tc>
          <w:tcPr>
            <w:tcW w:w="3730" w:type="pct"/>
          </w:tcPr>
          <w:p w14:paraId="7065433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7D0808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4DEA18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6A7AB97A" w14:textId="77777777" w:rsidTr="00E43D25">
        <w:trPr>
          <w:trHeight w:val="567"/>
        </w:trPr>
        <w:tc>
          <w:tcPr>
            <w:tcW w:w="3730" w:type="pct"/>
          </w:tcPr>
          <w:p w14:paraId="2B8CAF5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F2E8B5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7A39AE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490E028" w14:textId="77777777" w:rsidTr="00E43D25">
        <w:trPr>
          <w:trHeight w:val="567"/>
        </w:trPr>
        <w:tc>
          <w:tcPr>
            <w:tcW w:w="3730" w:type="pct"/>
          </w:tcPr>
          <w:p w14:paraId="012A7F8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66BEBD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544342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8F0C7C8" w14:textId="77777777" w:rsidTr="00E43D25">
        <w:trPr>
          <w:trHeight w:val="567"/>
        </w:trPr>
        <w:tc>
          <w:tcPr>
            <w:tcW w:w="3730" w:type="pct"/>
          </w:tcPr>
          <w:p w14:paraId="64F4364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7D2E9C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1605D8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027345A" w14:textId="77777777" w:rsidTr="00E43D25">
        <w:trPr>
          <w:trHeight w:val="567"/>
        </w:trPr>
        <w:tc>
          <w:tcPr>
            <w:tcW w:w="3730" w:type="pct"/>
          </w:tcPr>
          <w:p w14:paraId="382CFEE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13C979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C8FB53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747F0F0" w14:textId="77777777" w:rsidTr="00E43D25">
        <w:trPr>
          <w:trHeight w:val="567"/>
        </w:trPr>
        <w:tc>
          <w:tcPr>
            <w:tcW w:w="3730" w:type="pct"/>
          </w:tcPr>
          <w:p w14:paraId="6B103DD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920E5C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E1ADAC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1538026" w14:textId="77777777" w:rsidTr="00E43D25">
        <w:trPr>
          <w:trHeight w:val="567"/>
        </w:trPr>
        <w:tc>
          <w:tcPr>
            <w:tcW w:w="3730" w:type="pct"/>
          </w:tcPr>
          <w:p w14:paraId="7DF30F8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0A8E21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9F7C52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7324E6F" w14:textId="77777777" w:rsidTr="00E43D25">
        <w:trPr>
          <w:trHeight w:val="567"/>
        </w:trPr>
        <w:tc>
          <w:tcPr>
            <w:tcW w:w="3730" w:type="pct"/>
          </w:tcPr>
          <w:p w14:paraId="0B680BD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19C2A3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F0CC01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5C013B7" w14:textId="77777777" w:rsidTr="00E43D25">
        <w:trPr>
          <w:trHeight w:val="567"/>
        </w:trPr>
        <w:tc>
          <w:tcPr>
            <w:tcW w:w="3730" w:type="pct"/>
          </w:tcPr>
          <w:p w14:paraId="1FF7B98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D94B17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C697BD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AFA2526" w14:textId="77777777" w:rsidTr="00E43D25">
        <w:trPr>
          <w:trHeight w:val="567"/>
        </w:trPr>
        <w:tc>
          <w:tcPr>
            <w:tcW w:w="3730" w:type="pct"/>
          </w:tcPr>
          <w:p w14:paraId="34C1009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B4061A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FEFBB8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A39CFEA" w14:textId="77777777" w:rsidTr="00E43D25">
        <w:trPr>
          <w:trHeight w:val="567"/>
        </w:trPr>
        <w:tc>
          <w:tcPr>
            <w:tcW w:w="3730" w:type="pct"/>
          </w:tcPr>
          <w:p w14:paraId="79700D5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ABD1AC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3B8F91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9A4B6B3" w14:textId="77777777" w:rsidTr="00E43D25">
        <w:trPr>
          <w:trHeight w:val="567"/>
        </w:trPr>
        <w:tc>
          <w:tcPr>
            <w:tcW w:w="3730" w:type="pct"/>
          </w:tcPr>
          <w:p w14:paraId="66E9F99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9189E1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075FE2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64CF1B2" w14:textId="77777777" w:rsidTr="00E43D25">
        <w:trPr>
          <w:trHeight w:val="567"/>
        </w:trPr>
        <w:tc>
          <w:tcPr>
            <w:tcW w:w="3730" w:type="pct"/>
          </w:tcPr>
          <w:p w14:paraId="4F01CD4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32C7FA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D29C3E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10CC8CA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1AC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E0F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398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</w:tbl>
    <w:p w14:paraId="727FBCCE" w14:textId="77777777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  <w:r w:rsidRPr="002B06FD">
        <w:rPr>
          <w:rFonts w:ascii="Calibri Light" w:hAnsi="Calibri Light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6"/>
        <w:gridCol w:w="1251"/>
        <w:gridCol w:w="1251"/>
      </w:tblGrid>
      <w:tr w:rsidR="002B06FD" w:rsidRPr="002B06FD" w14:paraId="345F5CFC" w14:textId="77777777" w:rsidTr="00E43D25">
        <w:tc>
          <w:tcPr>
            <w:tcW w:w="3730" w:type="pct"/>
            <w:shd w:val="clear" w:color="auto" w:fill="C0504D"/>
          </w:tcPr>
          <w:p w14:paraId="297B195B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lastRenderedPageBreak/>
              <w:t>Attività/Incarichi Svolti</w:t>
            </w:r>
          </w:p>
        </w:tc>
        <w:tc>
          <w:tcPr>
            <w:tcW w:w="635" w:type="pct"/>
            <w:shd w:val="clear" w:color="auto" w:fill="C0504D"/>
          </w:tcPr>
          <w:p w14:paraId="72888EE6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 xml:space="preserve">Data </w:t>
            </w:r>
          </w:p>
        </w:tc>
        <w:tc>
          <w:tcPr>
            <w:tcW w:w="635" w:type="pct"/>
            <w:shd w:val="clear" w:color="auto" w:fill="C0504D"/>
          </w:tcPr>
          <w:p w14:paraId="7BDEFB65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>Orario</w:t>
            </w:r>
          </w:p>
        </w:tc>
      </w:tr>
      <w:tr w:rsidR="002B06FD" w:rsidRPr="002B06FD" w14:paraId="3B822078" w14:textId="77777777" w:rsidTr="00E43D25">
        <w:trPr>
          <w:trHeight w:val="567"/>
        </w:trPr>
        <w:tc>
          <w:tcPr>
            <w:tcW w:w="3730" w:type="pct"/>
          </w:tcPr>
          <w:p w14:paraId="497EFCC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7B5025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62884F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F780472" w14:textId="77777777" w:rsidTr="00E43D25">
        <w:trPr>
          <w:trHeight w:val="567"/>
        </w:trPr>
        <w:tc>
          <w:tcPr>
            <w:tcW w:w="3730" w:type="pct"/>
          </w:tcPr>
          <w:p w14:paraId="0A24778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40A716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FAC48F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361FA6F" w14:textId="77777777" w:rsidTr="00E43D25">
        <w:trPr>
          <w:trHeight w:val="567"/>
        </w:trPr>
        <w:tc>
          <w:tcPr>
            <w:tcW w:w="3730" w:type="pct"/>
          </w:tcPr>
          <w:p w14:paraId="1A4F65A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2FB822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5BCB46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42AE12F" w14:textId="77777777" w:rsidTr="00E43D25">
        <w:trPr>
          <w:trHeight w:val="567"/>
        </w:trPr>
        <w:tc>
          <w:tcPr>
            <w:tcW w:w="3730" w:type="pct"/>
          </w:tcPr>
          <w:p w14:paraId="00D1497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7FB5B1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0E1DEB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B7C40AF" w14:textId="77777777" w:rsidTr="00E43D25">
        <w:trPr>
          <w:trHeight w:val="567"/>
        </w:trPr>
        <w:tc>
          <w:tcPr>
            <w:tcW w:w="3730" w:type="pct"/>
          </w:tcPr>
          <w:p w14:paraId="2C0DB0D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445717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71F6BE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EB0AF15" w14:textId="77777777" w:rsidTr="00E43D25">
        <w:trPr>
          <w:trHeight w:val="567"/>
        </w:trPr>
        <w:tc>
          <w:tcPr>
            <w:tcW w:w="3730" w:type="pct"/>
          </w:tcPr>
          <w:p w14:paraId="58CA4E6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42E43D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DED966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1C2C7941" w14:textId="77777777" w:rsidTr="00E43D25">
        <w:trPr>
          <w:trHeight w:val="567"/>
        </w:trPr>
        <w:tc>
          <w:tcPr>
            <w:tcW w:w="3730" w:type="pct"/>
          </w:tcPr>
          <w:p w14:paraId="5B39B08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F35836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2FF033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16CF749" w14:textId="77777777" w:rsidTr="00E43D25">
        <w:trPr>
          <w:trHeight w:val="567"/>
        </w:trPr>
        <w:tc>
          <w:tcPr>
            <w:tcW w:w="3730" w:type="pct"/>
          </w:tcPr>
          <w:p w14:paraId="713485A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6F77B9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F4CD3F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26B49E7" w14:textId="77777777" w:rsidTr="00E43D25">
        <w:trPr>
          <w:trHeight w:val="567"/>
        </w:trPr>
        <w:tc>
          <w:tcPr>
            <w:tcW w:w="3730" w:type="pct"/>
          </w:tcPr>
          <w:p w14:paraId="6C5780B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3F1B41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A9788E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21A7818" w14:textId="77777777" w:rsidTr="00E43D25">
        <w:trPr>
          <w:trHeight w:val="567"/>
        </w:trPr>
        <w:tc>
          <w:tcPr>
            <w:tcW w:w="3730" w:type="pct"/>
          </w:tcPr>
          <w:p w14:paraId="28FEE9C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65C30D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9CB94D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2ECF5A13" w14:textId="77777777" w:rsidTr="00E43D25">
        <w:trPr>
          <w:trHeight w:val="567"/>
        </w:trPr>
        <w:tc>
          <w:tcPr>
            <w:tcW w:w="3730" w:type="pct"/>
          </w:tcPr>
          <w:p w14:paraId="4C7DDEB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3D64D4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F5F871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FD94065" w14:textId="77777777" w:rsidTr="00E43D25">
        <w:trPr>
          <w:trHeight w:val="567"/>
        </w:trPr>
        <w:tc>
          <w:tcPr>
            <w:tcW w:w="3730" w:type="pct"/>
          </w:tcPr>
          <w:p w14:paraId="63BF4C0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CD4096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D786C2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11CB9443" w14:textId="77777777" w:rsidTr="00E43D25">
        <w:trPr>
          <w:trHeight w:val="567"/>
        </w:trPr>
        <w:tc>
          <w:tcPr>
            <w:tcW w:w="3730" w:type="pct"/>
          </w:tcPr>
          <w:p w14:paraId="4C88600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6D981D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1576BB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D1FF86B" w14:textId="77777777" w:rsidTr="00E43D25">
        <w:trPr>
          <w:trHeight w:val="567"/>
        </w:trPr>
        <w:tc>
          <w:tcPr>
            <w:tcW w:w="3730" w:type="pct"/>
          </w:tcPr>
          <w:p w14:paraId="4A0386D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458A37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782B9D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907ED8F" w14:textId="77777777" w:rsidTr="00E43D25">
        <w:trPr>
          <w:trHeight w:val="567"/>
        </w:trPr>
        <w:tc>
          <w:tcPr>
            <w:tcW w:w="3730" w:type="pct"/>
          </w:tcPr>
          <w:p w14:paraId="5E8A0B1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0D96D7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04959D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395AA47" w14:textId="77777777" w:rsidTr="00E43D25">
        <w:trPr>
          <w:trHeight w:val="567"/>
        </w:trPr>
        <w:tc>
          <w:tcPr>
            <w:tcW w:w="3730" w:type="pct"/>
          </w:tcPr>
          <w:p w14:paraId="4031751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465F428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654859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59D0273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370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6A6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8BA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02A9569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B08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C7B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8D6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467EE72F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A87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0C4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05F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32FE8FE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E0D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B87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08E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F0A841E" w14:textId="77777777" w:rsidTr="00E43D25">
        <w:trPr>
          <w:trHeight w:val="567"/>
        </w:trPr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542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599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F8DF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</w:tbl>
    <w:p w14:paraId="217B252D" w14:textId="77777777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6"/>
        <w:gridCol w:w="1251"/>
        <w:gridCol w:w="1251"/>
      </w:tblGrid>
      <w:tr w:rsidR="002B06FD" w:rsidRPr="002B06FD" w14:paraId="1441CD2C" w14:textId="77777777" w:rsidTr="00E43D25">
        <w:tc>
          <w:tcPr>
            <w:tcW w:w="3730" w:type="pct"/>
            <w:shd w:val="clear" w:color="auto" w:fill="C0504D"/>
          </w:tcPr>
          <w:p w14:paraId="0C4E049F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>Attività/Incarichi Svolti</w:t>
            </w:r>
          </w:p>
        </w:tc>
        <w:tc>
          <w:tcPr>
            <w:tcW w:w="635" w:type="pct"/>
            <w:shd w:val="clear" w:color="auto" w:fill="C0504D"/>
          </w:tcPr>
          <w:p w14:paraId="2813F000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 xml:space="preserve">Data </w:t>
            </w:r>
          </w:p>
        </w:tc>
        <w:tc>
          <w:tcPr>
            <w:tcW w:w="635" w:type="pct"/>
            <w:shd w:val="clear" w:color="auto" w:fill="C0504D"/>
          </w:tcPr>
          <w:p w14:paraId="1FEAF83C" w14:textId="77777777" w:rsidR="002B06FD" w:rsidRPr="002B06FD" w:rsidRDefault="002B06FD" w:rsidP="00E43D25">
            <w:pPr>
              <w:spacing w:line="360" w:lineRule="auto"/>
              <w:jc w:val="center"/>
              <w:rPr>
                <w:rFonts w:ascii="Calibri Light" w:hAnsi="Calibri Light" w:cs="Tahoma"/>
                <w:color w:val="FFFFFF"/>
                <w:sz w:val="20"/>
                <w:szCs w:val="20"/>
              </w:rPr>
            </w:pPr>
            <w:r w:rsidRPr="002B06FD">
              <w:rPr>
                <w:rFonts w:ascii="Calibri Light" w:hAnsi="Calibri Light" w:cs="Tahoma"/>
                <w:color w:val="FFFFFF"/>
                <w:sz w:val="20"/>
                <w:szCs w:val="20"/>
              </w:rPr>
              <w:t>Orario</w:t>
            </w:r>
          </w:p>
        </w:tc>
      </w:tr>
      <w:tr w:rsidR="002B06FD" w:rsidRPr="002B06FD" w14:paraId="56708A08" w14:textId="77777777" w:rsidTr="00E43D25">
        <w:trPr>
          <w:trHeight w:val="567"/>
        </w:trPr>
        <w:tc>
          <w:tcPr>
            <w:tcW w:w="3730" w:type="pct"/>
          </w:tcPr>
          <w:p w14:paraId="3B68CD6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  <w:r w:rsidRPr="002B06FD">
              <w:rPr>
                <w:rFonts w:ascii="Calibri Light" w:hAnsi="Calibri Light"/>
                <w:sz w:val="20"/>
                <w:szCs w:val="20"/>
              </w:rPr>
              <w:br w:type="page"/>
            </w:r>
          </w:p>
        </w:tc>
        <w:tc>
          <w:tcPr>
            <w:tcW w:w="635" w:type="pct"/>
          </w:tcPr>
          <w:p w14:paraId="3E9BC52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8E7248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16BE6737" w14:textId="77777777" w:rsidTr="00E43D25">
        <w:trPr>
          <w:trHeight w:val="567"/>
        </w:trPr>
        <w:tc>
          <w:tcPr>
            <w:tcW w:w="3730" w:type="pct"/>
          </w:tcPr>
          <w:p w14:paraId="366C4A0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36077F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6E7D40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6AA7AB73" w14:textId="77777777" w:rsidTr="00E43D25">
        <w:trPr>
          <w:trHeight w:val="567"/>
        </w:trPr>
        <w:tc>
          <w:tcPr>
            <w:tcW w:w="3730" w:type="pct"/>
          </w:tcPr>
          <w:p w14:paraId="218A6BD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6570BA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4675152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FDF573D" w14:textId="77777777" w:rsidTr="00E43D25">
        <w:trPr>
          <w:trHeight w:val="567"/>
        </w:trPr>
        <w:tc>
          <w:tcPr>
            <w:tcW w:w="3730" w:type="pct"/>
          </w:tcPr>
          <w:p w14:paraId="3D6953DD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CC30D2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1DBFF5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C56ED4D" w14:textId="77777777" w:rsidTr="00E43D25">
        <w:trPr>
          <w:trHeight w:val="567"/>
        </w:trPr>
        <w:tc>
          <w:tcPr>
            <w:tcW w:w="3730" w:type="pct"/>
          </w:tcPr>
          <w:p w14:paraId="1622A69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A5CAF4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0BC8C1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6A15DD6E" w14:textId="77777777" w:rsidTr="00E43D25">
        <w:trPr>
          <w:trHeight w:val="567"/>
        </w:trPr>
        <w:tc>
          <w:tcPr>
            <w:tcW w:w="3730" w:type="pct"/>
          </w:tcPr>
          <w:p w14:paraId="6DDA7D7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20CE81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42FD54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7411940" w14:textId="77777777" w:rsidTr="00E43D25">
        <w:trPr>
          <w:trHeight w:val="567"/>
        </w:trPr>
        <w:tc>
          <w:tcPr>
            <w:tcW w:w="3730" w:type="pct"/>
          </w:tcPr>
          <w:p w14:paraId="63DCC0A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6D835B1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4F908B6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17E325B" w14:textId="77777777" w:rsidTr="00E43D25">
        <w:trPr>
          <w:trHeight w:val="567"/>
        </w:trPr>
        <w:tc>
          <w:tcPr>
            <w:tcW w:w="3730" w:type="pct"/>
          </w:tcPr>
          <w:p w14:paraId="1772B1D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61DA69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A8C3FF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F10616A" w14:textId="77777777" w:rsidTr="00E43D25">
        <w:trPr>
          <w:trHeight w:val="567"/>
        </w:trPr>
        <w:tc>
          <w:tcPr>
            <w:tcW w:w="3730" w:type="pct"/>
          </w:tcPr>
          <w:p w14:paraId="715EA82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766750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0A46DA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69A5ADDF" w14:textId="77777777" w:rsidTr="00E43D25">
        <w:trPr>
          <w:trHeight w:val="567"/>
        </w:trPr>
        <w:tc>
          <w:tcPr>
            <w:tcW w:w="3730" w:type="pct"/>
          </w:tcPr>
          <w:p w14:paraId="0275D1A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7CF8218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62BCEB4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6F7E5DBE" w14:textId="77777777" w:rsidTr="00E43D25">
        <w:trPr>
          <w:trHeight w:val="567"/>
        </w:trPr>
        <w:tc>
          <w:tcPr>
            <w:tcW w:w="3730" w:type="pct"/>
          </w:tcPr>
          <w:p w14:paraId="140C4617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35E9A06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EBC0E5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0706A200" w14:textId="77777777" w:rsidTr="00E43D25">
        <w:trPr>
          <w:trHeight w:val="567"/>
        </w:trPr>
        <w:tc>
          <w:tcPr>
            <w:tcW w:w="3730" w:type="pct"/>
          </w:tcPr>
          <w:p w14:paraId="5DDF28D3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552E0895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20C257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73EE853B" w14:textId="77777777" w:rsidTr="00E43D25">
        <w:trPr>
          <w:trHeight w:val="567"/>
        </w:trPr>
        <w:tc>
          <w:tcPr>
            <w:tcW w:w="3730" w:type="pct"/>
          </w:tcPr>
          <w:p w14:paraId="248183F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17B0436B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60172B8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5D72A52E" w14:textId="77777777" w:rsidTr="00E43D25">
        <w:trPr>
          <w:trHeight w:val="567"/>
        </w:trPr>
        <w:tc>
          <w:tcPr>
            <w:tcW w:w="3730" w:type="pct"/>
          </w:tcPr>
          <w:p w14:paraId="207A0D70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056255D6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</w:tcPr>
          <w:p w14:paraId="2883A58C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3C59CD7" w14:textId="77777777" w:rsidTr="00F07AFD">
        <w:trPr>
          <w:trHeight w:val="567"/>
        </w:trPr>
        <w:tc>
          <w:tcPr>
            <w:tcW w:w="3730" w:type="pct"/>
          </w:tcPr>
          <w:p w14:paraId="1237ADD4" w14:textId="7FEAF8CC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14:paraId="7D1468D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14:paraId="1307F819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F07AFD" w:rsidRPr="002B06FD" w14:paraId="4879B393" w14:textId="77777777" w:rsidTr="004405E6">
        <w:trPr>
          <w:trHeight w:val="567"/>
        </w:trPr>
        <w:tc>
          <w:tcPr>
            <w:tcW w:w="3730" w:type="pct"/>
            <w:vAlign w:val="center"/>
          </w:tcPr>
          <w:p w14:paraId="36C2401B" w14:textId="07325192" w:rsidR="00F07AFD" w:rsidRPr="00F07AFD" w:rsidRDefault="00F07AFD" w:rsidP="004405E6">
            <w:pPr>
              <w:jc w:val="right"/>
              <w:rPr>
                <w:rFonts w:ascii="Calibri Light" w:hAnsi="Calibri Light" w:cs="Tahoma"/>
                <w:b/>
                <w:sz w:val="22"/>
                <w:szCs w:val="20"/>
              </w:rPr>
            </w:pPr>
            <w:r>
              <w:rPr>
                <w:rFonts w:ascii="Calibri Light" w:hAnsi="Calibri Light" w:cs="Tahoma"/>
                <w:b/>
                <w:sz w:val="22"/>
                <w:szCs w:val="20"/>
              </w:rPr>
              <w:t>ORE</w:t>
            </w:r>
            <w:r w:rsidRPr="00F07AFD">
              <w:rPr>
                <w:rFonts w:ascii="Calibri Light" w:hAnsi="Calibri Light" w:cs="Tahoma"/>
                <w:b/>
                <w:sz w:val="22"/>
                <w:szCs w:val="20"/>
              </w:rPr>
              <w:t xml:space="preserve"> TOTALI DI TIROCINIO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14:paraId="55221443" w14:textId="77777777" w:rsidR="00F07AFD" w:rsidRPr="002B06FD" w:rsidRDefault="00F07AFD" w:rsidP="004405E6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bottom w:val="nil"/>
              <w:right w:val="nil"/>
            </w:tcBorders>
          </w:tcPr>
          <w:p w14:paraId="177040FC" w14:textId="77777777" w:rsidR="00F07AFD" w:rsidRPr="002B06FD" w:rsidRDefault="00F07AFD" w:rsidP="004405E6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  <w:tr w:rsidR="002B06FD" w:rsidRPr="002B06FD" w14:paraId="32073C7B" w14:textId="77777777" w:rsidTr="00F07AFD">
        <w:trPr>
          <w:trHeight w:val="567"/>
        </w:trPr>
        <w:tc>
          <w:tcPr>
            <w:tcW w:w="3730" w:type="pct"/>
            <w:vAlign w:val="center"/>
          </w:tcPr>
          <w:p w14:paraId="3F1EC211" w14:textId="1BE54722" w:rsidR="002B06FD" w:rsidRPr="00F07AFD" w:rsidRDefault="00F07AFD" w:rsidP="00F07AFD">
            <w:pPr>
              <w:jc w:val="right"/>
              <w:rPr>
                <w:rFonts w:ascii="Calibri Light" w:hAnsi="Calibri Light" w:cs="Tahoma"/>
                <w:b/>
                <w:sz w:val="22"/>
                <w:szCs w:val="20"/>
              </w:rPr>
            </w:pPr>
            <w:r w:rsidRPr="00F07AFD">
              <w:rPr>
                <w:rFonts w:ascii="Calibri Light" w:hAnsi="Calibri Light" w:cs="Tahoma"/>
                <w:b/>
                <w:sz w:val="22"/>
                <w:szCs w:val="20"/>
              </w:rPr>
              <w:t>GIORNI TOTALI DI TIROCINIO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14:paraId="1A07D77A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nil"/>
              <w:bottom w:val="nil"/>
              <w:right w:val="nil"/>
            </w:tcBorders>
          </w:tcPr>
          <w:p w14:paraId="39E219DE" w14:textId="77777777" w:rsidR="002B06FD" w:rsidRPr="002B06FD" w:rsidRDefault="002B06FD" w:rsidP="00E43D25">
            <w:pPr>
              <w:spacing w:line="360" w:lineRule="auto"/>
              <w:rPr>
                <w:rFonts w:ascii="Calibri Light" w:hAnsi="Calibri Light" w:cs="Tahoma"/>
                <w:sz w:val="20"/>
                <w:szCs w:val="20"/>
              </w:rPr>
            </w:pPr>
          </w:p>
        </w:tc>
      </w:tr>
    </w:tbl>
    <w:p w14:paraId="5AA80490" w14:textId="77777777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</w:p>
    <w:p w14:paraId="5F719707" w14:textId="77777777" w:rsidR="002B06FD" w:rsidRPr="002B06FD" w:rsidRDefault="002B06FD" w:rsidP="002B06FD">
      <w:pPr>
        <w:jc w:val="center"/>
        <w:rPr>
          <w:rFonts w:ascii="Calibri Light" w:hAnsi="Calibri Light"/>
          <w:sz w:val="20"/>
          <w:szCs w:val="20"/>
        </w:rPr>
      </w:pPr>
    </w:p>
    <w:p w14:paraId="23BBC881" w14:textId="31FE377D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  <w:r w:rsidRPr="002B06FD">
        <w:rPr>
          <w:rFonts w:ascii="Calibri Light" w:hAnsi="Calibri Light"/>
          <w:sz w:val="20"/>
          <w:szCs w:val="20"/>
        </w:rPr>
        <w:t xml:space="preserve">Il dott./.ssa ________________________________ in qualità di tutor aziendale che ha seguito e affiancato l’attività di </w:t>
      </w:r>
      <w:r w:rsidR="00EC797B">
        <w:rPr>
          <w:rFonts w:ascii="Calibri Light" w:hAnsi="Calibri Light"/>
          <w:sz w:val="20"/>
          <w:szCs w:val="20"/>
        </w:rPr>
        <w:t>tirocinio</w:t>
      </w:r>
      <w:r w:rsidRPr="002B06FD">
        <w:rPr>
          <w:rFonts w:ascii="Calibri Light" w:hAnsi="Calibri Light"/>
          <w:sz w:val="20"/>
          <w:szCs w:val="20"/>
        </w:rPr>
        <w:t xml:space="preserve"> curriculare certifica lo svolgimento delle attività sopra riportate</w:t>
      </w:r>
      <w:r w:rsidR="00E20531">
        <w:rPr>
          <w:rFonts w:ascii="Calibri Light" w:hAnsi="Calibri Light"/>
          <w:sz w:val="20"/>
          <w:szCs w:val="20"/>
        </w:rPr>
        <w:t xml:space="preserve"> per </w:t>
      </w:r>
      <w:r w:rsidR="00841F97">
        <w:rPr>
          <w:rFonts w:ascii="Calibri Light" w:hAnsi="Calibri Light"/>
          <w:sz w:val="20"/>
          <w:szCs w:val="20"/>
        </w:rPr>
        <w:t>il totale del</w:t>
      </w:r>
      <w:bookmarkStart w:id="0" w:name="_GoBack"/>
      <w:bookmarkEnd w:id="0"/>
      <w:r w:rsidR="00E20531">
        <w:rPr>
          <w:rFonts w:ascii="Calibri Light" w:hAnsi="Calibri Light"/>
          <w:sz w:val="20"/>
          <w:szCs w:val="20"/>
        </w:rPr>
        <w:t xml:space="preserve">le ore </w:t>
      </w:r>
      <w:r w:rsidR="00841F97">
        <w:rPr>
          <w:rFonts w:ascii="Calibri Light" w:hAnsi="Calibri Light"/>
          <w:sz w:val="20"/>
          <w:szCs w:val="20"/>
        </w:rPr>
        <w:t>indicate</w:t>
      </w:r>
      <w:r w:rsidRPr="002B06FD">
        <w:rPr>
          <w:rFonts w:ascii="Calibri Light" w:hAnsi="Calibri Light"/>
          <w:sz w:val="20"/>
          <w:szCs w:val="20"/>
        </w:rPr>
        <w:t xml:space="preserve">. </w:t>
      </w:r>
    </w:p>
    <w:p w14:paraId="7607B1FC" w14:textId="77777777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</w:p>
    <w:p w14:paraId="2044086F" w14:textId="77777777" w:rsidR="002B06FD" w:rsidRPr="002B06FD" w:rsidRDefault="002B06FD" w:rsidP="002B06FD">
      <w:pPr>
        <w:ind w:firstLine="708"/>
        <w:rPr>
          <w:rFonts w:ascii="Calibri Light" w:hAnsi="Calibri Light"/>
          <w:sz w:val="20"/>
          <w:szCs w:val="20"/>
        </w:rPr>
      </w:pPr>
      <w:r w:rsidRPr="002B06FD">
        <w:rPr>
          <w:rFonts w:ascii="Calibri Light" w:hAnsi="Calibri Light"/>
          <w:sz w:val="20"/>
          <w:szCs w:val="20"/>
        </w:rPr>
        <w:t>Firma Tirocinante</w:t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  <w:t>Firma Tutor</w:t>
      </w:r>
    </w:p>
    <w:p w14:paraId="6D0455C6" w14:textId="77777777" w:rsidR="002B06FD" w:rsidRPr="002B06FD" w:rsidRDefault="002B06FD" w:rsidP="002B06FD">
      <w:pPr>
        <w:rPr>
          <w:rFonts w:ascii="Calibri Light" w:hAnsi="Calibri Light"/>
          <w:sz w:val="20"/>
          <w:szCs w:val="20"/>
        </w:rPr>
      </w:pPr>
    </w:p>
    <w:p w14:paraId="5A5B89C2" w14:textId="77777777" w:rsidR="00DC3D7A" w:rsidRPr="002B06FD" w:rsidRDefault="002B06FD" w:rsidP="00DC3D7A">
      <w:pPr>
        <w:rPr>
          <w:rFonts w:ascii="Calibri Light" w:hAnsi="Calibri Light"/>
          <w:sz w:val="20"/>
          <w:szCs w:val="20"/>
        </w:rPr>
      </w:pPr>
      <w:r w:rsidRPr="002B06FD">
        <w:rPr>
          <w:rFonts w:ascii="Calibri Light" w:hAnsi="Calibri Light"/>
          <w:sz w:val="20"/>
          <w:szCs w:val="20"/>
        </w:rPr>
        <w:t>____________________________</w:t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</w:r>
      <w:r w:rsidRPr="002B06FD">
        <w:rPr>
          <w:rFonts w:ascii="Calibri Light" w:hAnsi="Calibri Light"/>
          <w:sz w:val="20"/>
          <w:szCs w:val="20"/>
        </w:rPr>
        <w:tab/>
        <w:t>_________________________</w:t>
      </w:r>
    </w:p>
    <w:sectPr w:rsidR="00DC3D7A" w:rsidRPr="002B06FD" w:rsidSect="0083111C">
      <w:headerReference w:type="default" r:id="rId8"/>
      <w:footerReference w:type="default" r:id="rId9"/>
      <w:pgSz w:w="11900" w:h="16840"/>
      <w:pgMar w:top="1134" w:right="1134" w:bottom="1134" w:left="1134" w:header="568" w:footer="111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7415F" w14:textId="77777777" w:rsidR="00600D38" w:rsidRDefault="00600D38">
      <w:r>
        <w:separator/>
      </w:r>
    </w:p>
  </w:endnote>
  <w:endnote w:type="continuationSeparator" w:id="0">
    <w:p w14:paraId="20BFB3BF" w14:textId="77777777" w:rsidR="00600D38" w:rsidRDefault="00600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C0D95" w14:textId="77777777" w:rsidR="00343BE4" w:rsidRDefault="00343BE4" w:rsidP="003175C8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E40FD" w14:textId="77777777" w:rsidR="00600D38" w:rsidRDefault="00600D38">
      <w:r>
        <w:separator/>
      </w:r>
    </w:p>
  </w:footnote>
  <w:footnote w:type="continuationSeparator" w:id="0">
    <w:p w14:paraId="6994B6B2" w14:textId="77777777" w:rsidR="00600D38" w:rsidRDefault="00600D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F41C3" w14:textId="77777777" w:rsidR="005E0662" w:rsidRPr="00C42CCF" w:rsidRDefault="005E0662" w:rsidP="005E0662">
    <w:pPr>
      <w:pStyle w:val="Intestazione"/>
      <w:tabs>
        <w:tab w:val="left" w:pos="8183"/>
      </w:tabs>
      <w:rPr>
        <w:rFonts w:ascii="Times New Roman" w:hAnsi="Times New Roman"/>
        <w:noProof/>
        <w:sz w:val="10"/>
        <w:szCs w:val="10"/>
      </w:rPr>
    </w:pPr>
    <w:r w:rsidRPr="00C42CCF">
      <w:rPr>
        <w:rFonts w:ascii="Times New Roman" w:hAnsi="Times New Roman"/>
        <w:noProof/>
      </w:rPr>
      <w:tab/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1"/>
      <w:gridCol w:w="4907"/>
    </w:tblGrid>
    <w:tr w:rsidR="005E0662" w14:paraId="295890F2" w14:textId="77777777" w:rsidTr="00532305">
      <w:tc>
        <w:tcPr>
          <w:tcW w:w="4960" w:type="dxa"/>
        </w:tcPr>
        <w:p w14:paraId="26EA893E" w14:textId="77777777" w:rsidR="005E0662" w:rsidRDefault="005E0662" w:rsidP="00532305">
          <w:pPr>
            <w:pStyle w:val="Intestazione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it-IT"/>
            </w:rPr>
            <w:drawing>
              <wp:inline distT="0" distB="0" distL="0" distR="0" wp14:anchorId="43AA2F81" wp14:editId="72ED4200">
                <wp:extent cx="2152004" cy="104521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IANO MAC:Users:mariano:Dropbox (IUSVE):03 Università - File ufficiali:01 Grafica Università:01 Immagine coordinata - file illustrator:IUSVE_log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004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0E9FDA3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583C095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A7FE1FB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270D297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3EFC4E16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704C8100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</w:p>
        <w:p w14:paraId="41FDC321" w14:textId="77777777" w:rsidR="005E0662" w:rsidRDefault="005E0662" w:rsidP="00532305">
          <w:pPr>
            <w:pStyle w:val="Intestazione"/>
            <w:rPr>
              <w:rFonts w:ascii="Times New Roman" w:hAnsi="Times New Roman"/>
              <w:noProof/>
              <w:sz w:val="16"/>
            </w:rPr>
          </w:pPr>
        </w:p>
        <w:p w14:paraId="3F3392A5" w14:textId="77777777" w:rsidR="005E0662" w:rsidRPr="000A08EC" w:rsidRDefault="005E0662" w:rsidP="00532305">
          <w:pPr>
            <w:pStyle w:val="Intestazione"/>
            <w:jc w:val="right"/>
            <w:rPr>
              <w:rFonts w:ascii="Times New Roman" w:hAnsi="Times New Roman"/>
              <w:noProof/>
              <w:sz w:val="16"/>
            </w:rPr>
          </w:pPr>
          <w:r w:rsidRPr="000A08EC">
            <w:rPr>
              <w:rFonts w:ascii="Times New Roman" w:hAnsi="Times New Roman"/>
              <w:noProof/>
              <w:sz w:val="16"/>
            </w:rPr>
            <w:t>Via dei Salesiani, 15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30174 Mestre (VE)</w:t>
          </w:r>
        </w:p>
        <w:p w14:paraId="388D8C9F" w14:textId="77777777" w:rsidR="005E0662" w:rsidRDefault="005E0662" w:rsidP="00532305">
          <w:pPr>
            <w:pStyle w:val="Intestazione"/>
            <w:jc w:val="right"/>
            <w:rPr>
              <w:rFonts w:ascii="Times New Roman" w:hAnsi="Times New Roman"/>
            </w:rPr>
          </w:pPr>
          <w:r w:rsidRPr="000A08EC">
            <w:rPr>
              <w:rFonts w:ascii="Times New Roman" w:hAnsi="Times New Roman"/>
              <w:noProof/>
              <w:sz w:val="16"/>
            </w:rPr>
            <w:t>info@iusve.it</w:t>
          </w:r>
          <w:r w:rsidRPr="000A08EC">
            <w:rPr>
              <w:rFonts w:ascii="Times New Roman" w:hAnsi="Times New Roman"/>
              <w:noProof/>
              <w:color w:val="B00000"/>
              <w:sz w:val="16"/>
            </w:rPr>
            <w:t xml:space="preserve"> </w:t>
          </w:r>
          <w:r w:rsidRPr="00E258FC">
            <w:rPr>
              <w:rFonts w:ascii="Times New Roman" w:hAnsi="Times New Roman"/>
              <w:b/>
              <w:noProof/>
              <w:color w:val="B00000"/>
              <w:sz w:val="16"/>
            </w:rPr>
            <w:t>|</w:t>
          </w:r>
          <w:r w:rsidRPr="000A08EC">
            <w:rPr>
              <w:rFonts w:ascii="Times New Roman" w:hAnsi="Times New Roman"/>
              <w:noProof/>
              <w:sz w:val="16"/>
            </w:rPr>
            <w:t xml:space="preserve"> www.iusve.it</w:t>
          </w:r>
        </w:p>
      </w:tc>
    </w:tr>
  </w:tbl>
  <w:p w14:paraId="45BD5DF1" w14:textId="77777777" w:rsidR="005E0662" w:rsidRPr="00C42CCF" w:rsidRDefault="005E0662" w:rsidP="005E0662">
    <w:pPr>
      <w:pStyle w:val="Intestazione"/>
      <w:rPr>
        <w:rFonts w:ascii="Times New Roman" w:hAnsi="Times New Roman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8240" behindDoc="1" locked="0" layoutInCell="1" allowOverlap="1" wp14:anchorId="1309E78C" wp14:editId="7E04AEE9">
              <wp:simplePos x="0" y="0"/>
              <wp:positionH relativeFrom="column">
                <wp:posOffset>717550</wp:posOffset>
              </wp:positionH>
              <wp:positionV relativeFrom="paragraph">
                <wp:posOffset>138429</wp:posOffset>
              </wp:positionV>
              <wp:extent cx="5039995" cy="0"/>
              <wp:effectExtent l="0" t="0" r="14605" b="25400"/>
              <wp:wrapNone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4071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4183F" id="Line 23" o:spid="_x0000_s1026" style="position:absolute;z-index:-25165824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56.5pt,10.9pt" to="453.3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" strokecolor="#c4071a" strokeweight=".5pt"/>
          </w:pict>
        </mc:Fallback>
      </mc:AlternateContent>
    </w:r>
  </w:p>
  <w:p w14:paraId="0CC9D214" w14:textId="77777777" w:rsidR="00343BE4" w:rsidRPr="005E0662" w:rsidRDefault="00343BE4" w:rsidP="005E066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536D"/>
    <w:multiLevelType w:val="hybridMultilevel"/>
    <w:tmpl w:val="A65C8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75668"/>
    <w:multiLevelType w:val="hybridMultilevel"/>
    <w:tmpl w:val="56103C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67DE2"/>
    <w:multiLevelType w:val="hybridMultilevel"/>
    <w:tmpl w:val="14F6A9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B0660A1"/>
    <w:multiLevelType w:val="multilevel"/>
    <w:tmpl w:val="A96E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27E93"/>
    <w:multiLevelType w:val="hybridMultilevel"/>
    <w:tmpl w:val="63D429A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86742F"/>
    <w:multiLevelType w:val="multilevel"/>
    <w:tmpl w:val="0A805000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>
    <w:nsid w:val="35815CCF"/>
    <w:multiLevelType w:val="hybridMultilevel"/>
    <w:tmpl w:val="935820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88F7A89"/>
    <w:multiLevelType w:val="multilevel"/>
    <w:tmpl w:val="4BAA24AA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D74E49"/>
    <w:multiLevelType w:val="hybridMultilevel"/>
    <w:tmpl w:val="FA16DC8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9E2D2A"/>
    <w:multiLevelType w:val="hybridMultilevel"/>
    <w:tmpl w:val="B2ACF0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E5572"/>
    <w:multiLevelType w:val="hybridMultilevel"/>
    <w:tmpl w:val="A64E8F1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D0842"/>
    <w:multiLevelType w:val="hybridMultilevel"/>
    <w:tmpl w:val="E3E0BEE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FBB3850"/>
    <w:multiLevelType w:val="multilevel"/>
    <w:tmpl w:val="22F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5307A9"/>
    <w:multiLevelType w:val="multilevel"/>
    <w:tmpl w:val="F7EE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A30D75"/>
    <w:multiLevelType w:val="hybridMultilevel"/>
    <w:tmpl w:val="F7A28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14"/>
  </w:num>
  <w:num w:numId="8">
    <w:abstractNumId w:val="8"/>
  </w:num>
  <w:num w:numId="9">
    <w:abstractNumId w:val="2"/>
  </w:num>
  <w:num w:numId="10">
    <w:abstractNumId w:val="4"/>
  </w:num>
  <w:num w:numId="11">
    <w:abstractNumId w:val="11"/>
  </w:num>
  <w:num w:numId="12">
    <w:abstractNumId w:val="0"/>
  </w:num>
  <w:num w:numId="13">
    <w:abstractNumId w:val="10"/>
  </w:num>
  <w:num w:numId="14">
    <w:abstractNumId w:val="12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7A"/>
    <w:rsid w:val="000171CA"/>
    <w:rsid w:val="00046ED7"/>
    <w:rsid w:val="000508F5"/>
    <w:rsid w:val="000639C7"/>
    <w:rsid w:val="000E3CE2"/>
    <w:rsid w:val="00102AEC"/>
    <w:rsid w:val="001127E4"/>
    <w:rsid w:val="00173060"/>
    <w:rsid w:val="001E64B9"/>
    <w:rsid w:val="0022261C"/>
    <w:rsid w:val="002362B3"/>
    <w:rsid w:val="002673EB"/>
    <w:rsid w:val="00284C75"/>
    <w:rsid w:val="0029016C"/>
    <w:rsid w:val="00291D44"/>
    <w:rsid w:val="002B06FD"/>
    <w:rsid w:val="003175C8"/>
    <w:rsid w:val="00327F92"/>
    <w:rsid w:val="003316F1"/>
    <w:rsid w:val="00343BE4"/>
    <w:rsid w:val="003629CE"/>
    <w:rsid w:val="00384A03"/>
    <w:rsid w:val="00424288"/>
    <w:rsid w:val="004649B6"/>
    <w:rsid w:val="004B222F"/>
    <w:rsid w:val="00545F99"/>
    <w:rsid w:val="00564231"/>
    <w:rsid w:val="005E0662"/>
    <w:rsid w:val="00600D38"/>
    <w:rsid w:val="006C72FC"/>
    <w:rsid w:val="006F3299"/>
    <w:rsid w:val="007164E9"/>
    <w:rsid w:val="00777114"/>
    <w:rsid w:val="0082074A"/>
    <w:rsid w:val="0083111C"/>
    <w:rsid w:val="00841F97"/>
    <w:rsid w:val="00844071"/>
    <w:rsid w:val="0091229B"/>
    <w:rsid w:val="00916281"/>
    <w:rsid w:val="00946FF6"/>
    <w:rsid w:val="00967BCB"/>
    <w:rsid w:val="00981D03"/>
    <w:rsid w:val="00A02779"/>
    <w:rsid w:val="00A3012A"/>
    <w:rsid w:val="00A45C3D"/>
    <w:rsid w:val="00A968AF"/>
    <w:rsid w:val="00AC55E6"/>
    <w:rsid w:val="00AF6859"/>
    <w:rsid w:val="00B105AD"/>
    <w:rsid w:val="00B52E1F"/>
    <w:rsid w:val="00B85A1B"/>
    <w:rsid w:val="00C42CCF"/>
    <w:rsid w:val="00C54D79"/>
    <w:rsid w:val="00D27DE7"/>
    <w:rsid w:val="00D32D76"/>
    <w:rsid w:val="00DA2A33"/>
    <w:rsid w:val="00DB600D"/>
    <w:rsid w:val="00DC3D7A"/>
    <w:rsid w:val="00E20531"/>
    <w:rsid w:val="00E258FC"/>
    <w:rsid w:val="00E318DB"/>
    <w:rsid w:val="00E446EB"/>
    <w:rsid w:val="00EC797B"/>
    <w:rsid w:val="00F07AFD"/>
    <w:rsid w:val="00F848DA"/>
    <w:rsid w:val="00FB0547"/>
    <w:rsid w:val="00FB0A10"/>
    <w:rsid w:val="00FD23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0690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2286E"/>
    <w:rPr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777114"/>
    <w:pPr>
      <w:keepNext/>
      <w:ind w:left="7080"/>
      <w:outlineLvl w:val="1"/>
    </w:pPr>
    <w:rPr>
      <w:rFonts w:ascii="Times New Roman" w:eastAsia="Times New Roman" w:hAnsi="Times New Roman"/>
      <w:b/>
      <w:bCs/>
      <w:sz w:val="2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777114"/>
    <w:pPr>
      <w:keepNext/>
      <w:jc w:val="center"/>
      <w:outlineLvl w:val="3"/>
    </w:pPr>
    <w:rPr>
      <w:rFonts w:ascii="Century Gothic" w:eastAsia="Times New Roman" w:hAnsi="Century Gothic" w:cs="Arial"/>
      <w:b/>
      <w:bCs/>
      <w:sz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E2D8F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rsid w:val="002E2D8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DA74C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8D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8DA"/>
    <w:rPr>
      <w:rFonts w:ascii="Lucida Grande" w:hAnsi="Lucida Grande" w:cs="Lucida Grande"/>
      <w:sz w:val="18"/>
      <w:szCs w:val="18"/>
      <w:lang w:eastAsia="en-US"/>
    </w:rPr>
  </w:style>
  <w:style w:type="table" w:styleId="Grigliatabella">
    <w:name w:val="Table Grid"/>
    <w:basedOn w:val="Tabellanormale"/>
    <w:uiPriority w:val="59"/>
    <w:rsid w:val="00946F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link w:val="TitoloCarattere"/>
    <w:qFormat/>
    <w:rsid w:val="00291D44"/>
    <w:pPr>
      <w:suppressAutoHyphens/>
      <w:autoSpaceDN w:val="0"/>
      <w:jc w:val="center"/>
      <w:textAlignment w:val="baseline"/>
    </w:pPr>
    <w:rPr>
      <w:rFonts w:ascii="Arial" w:eastAsia="Times New Roman" w:hAnsi="Arial"/>
      <w:b/>
      <w:szCs w:val="20"/>
      <w:lang w:eastAsia="it-IT" w:bidi="he-IL"/>
    </w:rPr>
  </w:style>
  <w:style w:type="character" w:customStyle="1" w:styleId="TitoloCarattere">
    <w:name w:val="Titolo Carattere"/>
    <w:basedOn w:val="Carpredefinitoparagrafo"/>
    <w:link w:val="Titolo"/>
    <w:rsid w:val="00291D44"/>
    <w:rPr>
      <w:rFonts w:ascii="Arial" w:eastAsia="Times New Roman" w:hAnsi="Arial"/>
      <w:b/>
      <w:sz w:val="24"/>
      <w:lang w:bidi="he-IL"/>
    </w:rPr>
  </w:style>
  <w:style w:type="paragraph" w:customStyle="1" w:styleId="Paragrafobase">
    <w:name w:val="[Paragrafo base]"/>
    <w:basedOn w:val="Normale"/>
    <w:uiPriority w:val="99"/>
    <w:rsid w:val="002362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it-IT"/>
    </w:rPr>
  </w:style>
  <w:style w:type="character" w:customStyle="1" w:styleId="apple-style-span">
    <w:name w:val="apple-style-span"/>
    <w:rsid w:val="002362B3"/>
  </w:style>
  <w:style w:type="character" w:customStyle="1" w:styleId="apple-converted-space">
    <w:name w:val="apple-converted-space"/>
    <w:rsid w:val="002362B3"/>
  </w:style>
  <w:style w:type="paragraph" w:styleId="Paragrafoelenco">
    <w:name w:val="List Paragraph"/>
    <w:basedOn w:val="Normale"/>
    <w:uiPriority w:val="34"/>
    <w:qFormat/>
    <w:rsid w:val="002362B3"/>
    <w:pPr>
      <w:ind w:left="720"/>
      <w:contextualSpacing/>
    </w:pPr>
    <w:rPr>
      <w:rFonts w:ascii="Calibri" w:eastAsia="Calibri" w:hAnsi="Calibri"/>
    </w:rPr>
  </w:style>
  <w:style w:type="character" w:customStyle="1" w:styleId="Titolo2Carattere">
    <w:name w:val="Titolo 2 Carattere"/>
    <w:basedOn w:val="Carpredefinitoparagrafo"/>
    <w:link w:val="Titolo2"/>
    <w:rsid w:val="0077711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itolo4Carattere">
    <w:name w:val="Titolo 4 Carattere"/>
    <w:basedOn w:val="Carpredefinitoparagrafo"/>
    <w:link w:val="Titolo4"/>
    <w:rsid w:val="00777114"/>
    <w:rPr>
      <w:rFonts w:ascii="Century Gothic" w:eastAsia="Times New Roman" w:hAnsi="Century Gothic" w:cs="Arial"/>
      <w:b/>
      <w:bCs/>
      <w:sz w:val="28"/>
      <w:szCs w:val="24"/>
    </w:rPr>
  </w:style>
  <w:style w:type="paragraph" w:styleId="NormaleWeb">
    <w:name w:val="Normal (Web)"/>
    <w:basedOn w:val="Normale"/>
    <w:uiPriority w:val="99"/>
    <w:semiHidden/>
    <w:unhideWhenUsed/>
    <w:rsid w:val="00564231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564231"/>
    <w:rPr>
      <w:b/>
      <w:bCs/>
    </w:rPr>
  </w:style>
  <w:style w:type="character" w:styleId="Enfasicorsivo">
    <w:name w:val="Emphasis"/>
    <w:basedOn w:val="Carpredefinitoparagrafo"/>
    <w:uiPriority w:val="20"/>
    <w:qFormat/>
    <w:rsid w:val="005642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us42/Library/Group%20Containers/UBF8T346G9.Office/User%20Content.localized/Templates.localized/Carta%20intestata%20IUSV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E3E964-C992-594C-B0E9-F4A57F9E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IUSVE.dotx</Template>
  <TotalTime>9</TotalTime>
  <Pages>3</Pages>
  <Words>122</Words>
  <Characters>700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Disney</Company>
  <LinksUpToDate>false</LinksUpToDate>
  <CharactersWithSpaces>821</CharactersWithSpaces>
  <SharedDoc>false</SharedDoc>
  <HLinks>
    <vt:vector size="24" baseType="variant">
      <vt:variant>
        <vt:i4>36</vt:i4>
      </vt:variant>
      <vt:variant>
        <vt:i4>2049</vt:i4>
      </vt:variant>
      <vt:variant>
        <vt:i4>1025</vt:i4>
      </vt:variant>
      <vt:variant>
        <vt:i4>1</vt:i4>
      </vt:variant>
      <vt:variant>
        <vt:lpwstr>logo sisf</vt:lpwstr>
      </vt:variant>
      <vt:variant>
        <vt:lpwstr/>
      </vt:variant>
      <vt:variant>
        <vt:i4>458818</vt:i4>
      </vt:variant>
      <vt:variant>
        <vt:i4>-1</vt:i4>
      </vt:variant>
      <vt:variant>
        <vt:i4>1048</vt:i4>
      </vt:variant>
      <vt:variant>
        <vt:i4>1</vt:i4>
      </vt:variant>
      <vt:variant>
        <vt:lpwstr>Scarabocchio STC</vt:lpwstr>
      </vt:variant>
      <vt:variant>
        <vt:lpwstr/>
      </vt:variant>
      <vt:variant>
        <vt:i4>196691</vt:i4>
      </vt:variant>
      <vt:variant>
        <vt:i4>-1</vt:i4>
      </vt:variant>
      <vt:variant>
        <vt:i4>1049</vt:i4>
      </vt:variant>
      <vt:variant>
        <vt:i4>1</vt:i4>
      </vt:variant>
      <vt:variant>
        <vt:lpwstr>Scarabocchio PED</vt:lpwstr>
      </vt:variant>
      <vt:variant>
        <vt:lpwstr/>
      </vt:variant>
      <vt:variant>
        <vt:i4>131141</vt:i4>
      </vt:variant>
      <vt:variant>
        <vt:i4>-1</vt:i4>
      </vt:variant>
      <vt:variant>
        <vt:i4>1050</vt:i4>
      </vt:variant>
      <vt:variant>
        <vt:i4>1</vt:i4>
      </vt:variant>
      <vt:variant>
        <vt:lpwstr>Scarabocchio PSE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Utente di Microsoft Office</cp:lastModifiedBy>
  <cp:revision>2</cp:revision>
  <cp:lastPrinted>2009-11-29T22:58:00Z</cp:lastPrinted>
  <dcterms:created xsi:type="dcterms:W3CDTF">2019-03-06T10:31:00Z</dcterms:created>
  <dcterms:modified xsi:type="dcterms:W3CDTF">2019-06-07T15:09:00Z</dcterms:modified>
</cp:coreProperties>
</file>